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18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859"/>
        <w:gridCol w:w="3539"/>
        <w:gridCol w:w="1081"/>
        <w:gridCol w:w="1003"/>
        <w:gridCol w:w="1031"/>
      </w:tblGrid>
      <w:tr w:rsidR="00136DA8" w:rsidRPr="00136DA8" w:rsidTr="00506EA3">
        <w:trPr>
          <w:trHeight w:val="869"/>
        </w:trPr>
        <w:tc>
          <w:tcPr>
            <w:tcW w:w="8513" w:type="dxa"/>
            <w:gridSpan w:val="5"/>
          </w:tcPr>
          <w:p w:rsidR="00136DA8" w:rsidRPr="00136DA8" w:rsidRDefault="00136DA8" w:rsidP="00136DA8">
            <w:pPr>
              <w:rPr>
                <w:b/>
              </w:rPr>
            </w:pPr>
            <w:r w:rsidRPr="00136DA8">
              <w:rPr>
                <w:b/>
              </w:rPr>
              <w:t>ANEXO I: SOLICITUD DE VOLUNTARIO/A DEL PROYECTO CER</w:t>
            </w:r>
          </w:p>
        </w:tc>
      </w:tr>
      <w:tr w:rsidR="00136DA8" w:rsidRPr="00136DA8" w:rsidTr="00506EA3">
        <w:trPr>
          <w:trHeight w:val="930"/>
        </w:trPr>
        <w:tc>
          <w:tcPr>
            <w:tcW w:w="1859" w:type="dxa"/>
          </w:tcPr>
          <w:p w:rsidR="00136DA8" w:rsidRPr="00136DA8" w:rsidRDefault="00136DA8" w:rsidP="00136DA8">
            <w:pPr>
              <w:rPr>
                <w:b/>
              </w:rPr>
            </w:pPr>
            <w:r w:rsidRPr="00136DA8">
              <w:rPr>
                <w:b/>
              </w:rPr>
              <w:t>N.I.F.</w:t>
            </w:r>
          </w:p>
        </w:tc>
        <w:tc>
          <w:tcPr>
            <w:tcW w:w="6654" w:type="dxa"/>
            <w:gridSpan w:val="4"/>
          </w:tcPr>
          <w:p w:rsidR="00136DA8" w:rsidRPr="00136DA8" w:rsidRDefault="00136DA8" w:rsidP="00136DA8">
            <w:pPr>
              <w:rPr>
                <w:b/>
              </w:rPr>
            </w:pPr>
            <w:r w:rsidRPr="00136DA8">
              <w:rPr>
                <w:b/>
              </w:rPr>
              <w:t>Apellidos y nombre</w:t>
            </w:r>
          </w:p>
        </w:tc>
      </w:tr>
      <w:tr w:rsidR="00136DA8" w:rsidRPr="00136DA8" w:rsidTr="00506EA3">
        <w:trPr>
          <w:trHeight w:val="925"/>
        </w:trPr>
        <w:tc>
          <w:tcPr>
            <w:tcW w:w="1859" w:type="dxa"/>
          </w:tcPr>
          <w:p w:rsidR="00136DA8" w:rsidRPr="00136DA8" w:rsidRDefault="00136DA8" w:rsidP="00136DA8">
            <w:pPr>
              <w:rPr>
                <w:b/>
              </w:rPr>
            </w:pPr>
            <w:r w:rsidRPr="00136DA8">
              <w:rPr>
                <w:b/>
              </w:rPr>
              <w:t>Calle/Plaza/</w:t>
            </w:r>
            <w:proofErr w:type="spellStart"/>
            <w:r w:rsidRPr="00136DA8">
              <w:rPr>
                <w:b/>
              </w:rPr>
              <w:t>Avda</w:t>
            </w:r>
            <w:proofErr w:type="spellEnd"/>
          </w:p>
        </w:tc>
        <w:tc>
          <w:tcPr>
            <w:tcW w:w="3539" w:type="dxa"/>
          </w:tcPr>
          <w:p w:rsidR="00136DA8" w:rsidRPr="00136DA8" w:rsidRDefault="00136DA8" w:rsidP="00136DA8">
            <w:pPr>
              <w:rPr>
                <w:b/>
              </w:rPr>
            </w:pPr>
            <w:r w:rsidRPr="00136DA8">
              <w:rPr>
                <w:b/>
              </w:rPr>
              <w:t>Nombre de la vía publica</w:t>
            </w:r>
          </w:p>
        </w:tc>
        <w:tc>
          <w:tcPr>
            <w:tcW w:w="1081" w:type="dxa"/>
          </w:tcPr>
          <w:p w:rsidR="00136DA8" w:rsidRPr="00136DA8" w:rsidRDefault="00136DA8" w:rsidP="00136DA8">
            <w:pPr>
              <w:rPr>
                <w:b/>
              </w:rPr>
            </w:pPr>
            <w:r w:rsidRPr="00136DA8">
              <w:rPr>
                <w:b/>
              </w:rPr>
              <w:t>Número</w:t>
            </w:r>
          </w:p>
        </w:tc>
        <w:tc>
          <w:tcPr>
            <w:tcW w:w="1003" w:type="dxa"/>
          </w:tcPr>
          <w:p w:rsidR="00136DA8" w:rsidRPr="00136DA8" w:rsidRDefault="00136DA8" w:rsidP="00136DA8">
            <w:pPr>
              <w:rPr>
                <w:b/>
              </w:rPr>
            </w:pPr>
            <w:r w:rsidRPr="00136DA8">
              <w:rPr>
                <w:b/>
              </w:rPr>
              <w:t>Escalera</w:t>
            </w:r>
          </w:p>
        </w:tc>
        <w:tc>
          <w:tcPr>
            <w:tcW w:w="1031" w:type="dxa"/>
          </w:tcPr>
          <w:p w:rsidR="00136DA8" w:rsidRPr="00136DA8" w:rsidRDefault="00136DA8" w:rsidP="00136DA8">
            <w:pPr>
              <w:rPr>
                <w:b/>
              </w:rPr>
            </w:pPr>
            <w:r w:rsidRPr="00136DA8">
              <w:rPr>
                <w:b/>
              </w:rPr>
              <w:t>Piso</w:t>
            </w:r>
          </w:p>
        </w:tc>
      </w:tr>
      <w:tr w:rsidR="00136DA8" w:rsidRPr="00136DA8" w:rsidTr="00506EA3">
        <w:trPr>
          <w:trHeight w:val="930"/>
        </w:trPr>
        <w:tc>
          <w:tcPr>
            <w:tcW w:w="1859" w:type="dxa"/>
          </w:tcPr>
          <w:p w:rsidR="00136DA8" w:rsidRPr="00136DA8" w:rsidRDefault="00136DA8" w:rsidP="00136DA8">
            <w:pPr>
              <w:rPr>
                <w:b/>
              </w:rPr>
            </w:pPr>
            <w:r w:rsidRPr="00136DA8">
              <w:rPr>
                <w:b/>
              </w:rPr>
              <w:t>Código postal</w:t>
            </w:r>
          </w:p>
        </w:tc>
        <w:tc>
          <w:tcPr>
            <w:tcW w:w="3539" w:type="dxa"/>
          </w:tcPr>
          <w:p w:rsidR="00136DA8" w:rsidRPr="00136DA8" w:rsidRDefault="00136DA8" w:rsidP="00136DA8">
            <w:pPr>
              <w:rPr>
                <w:b/>
              </w:rPr>
            </w:pPr>
            <w:r w:rsidRPr="00136DA8">
              <w:rPr>
                <w:b/>
              </w:rPr>
              <w:t>Municipio</w:t>
            </w:r>
          </w:p>
        </w:tc>
        <w:tc>
          <w:tcPr>
            <w:tcW w:w="2084" w:type="dxa"/>
            <w:gridSpan w:val="2"/>
          </w:tcPr>
          <w:p w:rsidR="00136DA8" w:rsidRPr="00136DA8" w:rsidRDefault="00136DA8" w:rsidP="00136DA8">
            <w:pPr>
              <w:rPr>
                <w:b/>
              </w:rPr>
            </w:pPr>
            <w:r w:rsidRPr="00136DA8">
              <w:rPr>
                <w:b/>
              </w:rPr>
              <w:t>Provincia</w:t>
            </w:r>
          </w:p>
        </w:tc>
        <w:tc>
          <w:tcPr>
            <w:tcW w:w="1031" w:type="dxa"/>
          </w:tcPr>
          <w:p w:rsidR="00136DA8" w:rsidRPr="00136DA8" w:rsidRDefault="00136DA8" w:rsidP="00136DA8">
            <w:pPr>
              <w:rPr>
                <w:b/>
              </w:rPr>
            </w:pPr>
            <w:r w:rsidRPr="00136DA8">
              <w:rPr>
                <w:b/>
              </w:rPr>
              <w:t>Teléfono</w:t>
            </w:r>
          </w:p>
        </w:tc>
      </w:tr>
      <w:tr w:rsidR="00136DA8" w:rsidRPr="00136DA8" w:rsidTr="00506EA3">
        <w:trPr>
          <w:trHeight w:val="1202"/>
        </w:trPr>
        <w:tc>
          <w:tcPr>
            <w:tcW w:w="8513" w:type="dxa"/>
            <w:gridSpan w:val="5"/>
          </w:tcPr>
          <w:p w:rsidR="00136DA8" w:rsidRPr="00136DA8" w:rsidRDefault="00136DA8" w:rsidP="00136DA8">
            <w:pPr>
              <w:rPr>
                <w:b/>
              </w:rPr>
            </w:pPr>
            <w:r w:rsidRPr="00136DA8">
              <w:rPr>
                <w:b/>
              </w:rPr>
              <w:t>Correo electrónico</w:t>
            </w:r>
          </w:p>
        </w:tc>
      </w:tr>
    </w:tbl>
    <w:p w:rsidR="00136DA8" w:rsidRDefault="00136DA8" w:rsidP="00136DA8">
      <w:pPr>
        <w:rPr>
          <w:b/>
          <w:bCs/>
        </w:rPr>
      </w:pPr>
    </w:p>
    <w:p w:rsidR="00136DA8" w:rsidRPr="00136DA8" w:rsidRDefault="00136DA8" w:rsidP="00136DA8">
      <w:pPr>
        <w:rPr>
          <w:b/>
          <w:bCs/>
        </w:rPr>
      </w:pPr>
      <w:r w:rsidRPr="00136DA8">
        <w:rPr>
          <w:b/>
          <w:bCs/>
        </w:rPr>
        <w:t>Manifiesta:</w:t>
      </w:r>
    </w:p>
    <w:p w:rsidR="00136DA8" w:rsidRPr="00136DA8" w:rsidRDefault="00136DA8" w:rsidP="00136DA8">
      <w:pPr>
        <w:rPr>
          <w:b/>
        </w:rPr>
      </w:pPr>
      <w:r w:rsidRPr="00136DA8">
        <w:rPr>
          <w:b/>
        </w:rPr>
        <w:t>Que se ofrece voluntario/a para gestionar las colonias felinas urbanas que le sean asignadas, siendo colaborador/</w:t>
      </w:r>
      <w:proofErr w:type="spellStart"/>
      <w:r w:rsidRPr="00136DA8">
        <w:rPr>
          <w:b/>
        </w:rPr>
        <w:t>a</w:t>
      </w:r>
      <w:proofErr w:type="spellEnd"/>
      <w:r w:rsidRPr="00136DA8">
        <w:rPr>
          <w:b/>
        </w:rPr>
        <w:t xml:space="preserve"> autorizado/a.</w:t>
      </w:r>
    </w:p>
    <w:p w:rsidR="00136DA8" w:rsidRPr="00136DA8" w:rsidRDefault="00136DA8" w:rsidP="00136DA8">
      <w:pPr>
        <w:rPr>
          <w:b/>
        </w:rPr>
      </w:pPr>
      <w:r w:rsidRPr="00136DA8">
        <w:rPr>
          <w:b/>
        </w:rPr>
        <w:t>Que se compromete a cumplir con el Plan de control ético de Colonias Felinas y a seguir las instrucciones del Ayuntamiento en todo momento.</w:t>
      </w:r>
    </w:p>
    <w:p w:rsidR="00136DA8" w:rsidRPr="00136DA8" w:rsidRDefault="00136DA8" w:rsidP="00136DA8">
      <w:pPr>
        <w:rPr>
          <w:b/>
        </w:rPr>
      </w:pPr>
      <w:r w:rsidRPr="00136DA8">
        <w:rPr>
          <w:b/>
        </w:rPr>
        <w:t>Que acompaña la siguiente documentación:</w:t>
      </w:r>
    </w:p>
    <w:p w:rsidR="00136DA8" w:rsidRPr="00136DA8" w:rsidRDefault="00136DA8" w:rsidP="00136DA8">
      <w:pPr>
        <w:rPr>
          <w:b/>
        </w:rPr>
      </w:pPr>
      <w:r w:rsidRPr="00136DA8">
        <w:rPr>
          <w:b/>
        </w:rPr>
        <w:t>Fotocopia de DNI.</w:t>
      </w:r>
    </w:p>
    <w:p w:rsidR="00136DA8" w:rsidRPr="00136DA8" w:rsidRDefault="00136DA8" w:rsidP="00136DA8">
      <w:pPr>
        <w:rPr>
          <w:b/>
        </w:rPr>
      </w:pPr>
      <w:r w:rsidRPr="00136DA8">
        <w:rPr>
          <w:b/>
        </w:rPr>
        <w:t>Que exonera de responsabilidad al Ayuntamiento de Lora del Río de cuantos accidentes propios y/o daños a terceros pudieran producirse durante el desarrollo de sus tareas como colaborador/</w:t>
      </w:r>
      <w:proofErr w:type="spellStart"/>
      <w:r w:rsidRPr="00136DA8">
        <w:rPr>
          <w:b/>
        </w:rPr>
        <w:t>a</w:t>
      </w:r>
      <w:proofErr w:type="spellEnd"/>
      <w:r w:rsidRPr="00136DA8">
        <w:rPr>
          <w:b/>
        </w:rPr>
        <w:t xml:space="preserve"> autorizado/a.</w:t>
      </w:r>
    </w:p>
    <w:p w:rsidR="00136DA8" w:rsidRPr="00136DA8" w:rsidRDefault="00136DA8" w:rsidP="00136DA8">
      <w:pPr>
        <w:rPr>
          <w:b/>
        </w:rPr>
      </w:pPr>
      <w:r w:rsidRPr="00136DA8">
        <w:rPr>
          <w:b/>
        </w:rPr>
        <w:t>Por todo ello, SOLICITA ser nombrado/a colaborador/</w:t>
      </w:r>
      <w:proofErr w:type="spellStart"/>
      <w:r w:rsidRPr="00136DA8">
        <w:rPr>
          <w:b/>
        </w:rPr>
        <w:t>a</w:t>
      </w:r>
      <w:proofErr w:type="spellEnd"/>
      <w:r w:rsidRPr="00136DA8">
        <w:rPr>
          <w:b/>
        </w:rPr>
        <w:t xml:space="preserve"> autorizado/a para la gestión y </w:t>
      </w:r>
      <w:r>
        <w:rPr>
          <w:b/>
        </w:rPr>
        <w:t>control de las colonias felinas.</w:t>
      </w:r>
    </w:p>
    <w:p w:rsidR="00136DA8" w:rsidRPr="00136DA8" w:rsidRDefault="00136DA8" w:rsidP="00136DA8">
      <w:pPr>
        <w:rPr>
          <w:b/>
        </w:rPr>
      </w:pPr>
    </w:p>
    <w:p w:rsidR="00136DA8" w:rsidRPr="00136DA8" w:rsidRDefault="00136DA8" w:rsidP="00136DA8">
      <w:pPr>
        <w:rPr>
          <w:b/>
        </w:rPr>
      </w:pPr>
    </w:p>
    <w:p w:rsidR="00136DA8" w:rsidRPr="00136DA8" w:rsidRDefault="00136DA8" w:rsidP="00136DA8">
      <w:pPr>
        <w:rPr>
          <w:b/>
        </w:rPr>
      </w:pPr>
      <w:r>
        <w:rPr>
          <w:b/>
        </w:rPr>
        <w:t xml:space="preserve">El Cuervo </w:t>
      </w:r>
      <w:r w:rsidRPr="00136DA8">
        <w:rPr>
          <w:b/>
        </w:rPr>
        <w:t xml:space="preserve"> </w:t>
      </w:r>
      <w:proofErr w:type="gramStart"/>
      <w:r w:rsidRPr="00136DA8">
        <w:rPr>
          <w:b/>
        </w:rPr>
        <w:t>a …</w:t>
      </w:r>
      <w:proofErr w:type="gramEnd"/>
      <w:r w:rsidRPr="00136DA8">
        <w:rPr>
          <w:b/>
        </w:rPr>
        <w:t>……de</w:t>
      </w:r>
      <w:r w:rsidRPr="00136DA8">
        <w:rPr>
          <w:b/>
        </w:rPr>
        <w:tab/>
      </w:r>
      <w:proofErr w:type="spellStart"/>
      <w:r w:rsidRPr="00136DA8">
        <w:rPr>
          <w:b/>
        </w:rPr>
        <w:t>de</w:t>
      </w:r>
      <w:proofErr w:type="spellEnd"/>
      <w:r w:rsidRPr="00136DA8">
        <w:rPr>
          <w:b/>
        </w:rPr>
        <w:t xml:space="preserve"> 20….</w:t>
      </w:r>
      <w:bookmarkStart w:id="0" w:name="_GoBack"/>
      <w:bookmarkEnd w:id="0"/>
    </w:p>
    <w:p w:rsidR="00136DA8" w:rsidRPr="00136DA8" w:rsidRDefault="00136DA8" w:rsidP="00136DA8">
      <w:pPr>
        <w:rPr>
          <w:b/>
        </w:rPr>
      </w:pPr>
      <w:r w:rsidRPr="00136DA8">
        <w:rPr>
          <w:b/>
        </w:rPr>
        <w:t>Fdo. El/La solicitante</w:t>
      </w:r>
    </w:p>
    <w:p w:rsidR="0046249D" w:rsidRPr="00B2581A" w:rsidRDefault="0046249D" w:rsidP="00B2581A"/>
    <w:sectPr w:rsidR="0046249D" w:rsidRPr="00B2581A" w:rsidSect="006E3C7E">
      <w:headerReference w:type="default" r:id="rId8"/>
      <w:headerReference w:type="first" r:id="rId9"/>
      <w:footerReference w:type="first" r:id="rId10"/>
      <w:pgSz w:w="11906" w:h="16838" w:code="9"/>
      <w:pgMar w:top="2835" w:right="1134" w:bottom="170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DA8" w:rsidRDefault="00136DA8" w:rsidP="00301E65">
      <w:pPr>
        <w:spacing w:after="0" w:line="240" w:lineRule="auto"/>
      </w:pPr>
      <w:r>
        <w:separator/>
      </w:r>
    </w:p>
  </w:endnote>
  <w:endnote w:type="continuationSeparator" w:id="0">
    <w:p w:rsidR="00136DA8" w:rsidRDefault="00136DA8" w:rsidP="00301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49D" w:rsidRDefault="006B6E46">
    <w:pPr>
      <w:pStyle w:val="Piedepgina"/>
    </w:pPr>
    <w:r>
      <w:rPr>
        <w:noProof/>
        <w:lang w:eastAsia="es-ES"/>
      </w:rPr>
      <w:drawing>
        <wp:inline distT="0" distB="0" distL="0" distR="0">
          <wp:extent cx="5939790" cy="420370"/>
          <wp:effectExtent l="0" t="0" r="381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BIENESTAR ANIM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420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DA8" w:rsidRDefault="00136DA8" w:rsidP="00301E65">
      <w:pPr>
        <w:spacing w:after="0" w:line="240" w:lineRule="auto"/>
      </w:pPr>
      <w:r>
        <w:separator/>
      </w:r>
    </w:p>
  </w:footnote>
  <w:footnote w:type="continuationSeparator" w:id="0">
    <w:p w:rsidR="00136DA8" w:rsidRDefault="00136DA8" w:rsidP="00301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49D" w:rsidRDefault="0046249D">
    <w:pPr>
      <w:pStyle w:val="Encabezado"/>
    </w:pPr>
    <w:r>
      <w:rPr>
        <w:noProof/>
        <w:lang w:eastAsia="es-ES"/>
      </w:rPr>
      <w:drawing>
        <wp:inline distT="0" distB="0" distL="0" distR="0" wp14:anchorId="12BDAF21" wp14:editId="11F42F2D">
          <wp:extent cx="1771650" cy="952390"/>
          <wp:effectExtent l="0" t="0" r="0" b="635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CALDÍA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257"/>
                  <a:stretch/>
                </pic:blipFill>
                <pic:spPr bwMode="auto">
                  <a:xfrm>
                    <a:off x="0" y="0"/>
                    <a:ext cx="1770674" cy="951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49D" w:rsidRDefault="006B6E46">
    <w:pPr>
      <w:pStyle w:val="Encabezado"/>
    </w:pPr>
    <w:r>
      <w:rPr>
        <w:noProof/>
        <w:lang w:eastAsia="es-ES"/>
      </w:rPr>
      <w:drawing>
        <wp:inline distT="0" distB="0" distL="0" distR="0">
          <wp:extent cx="5939790" cy="985520"/>
          <wp:effectExtent l="0" t="0" r="3810" b="508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BIENESTAR ANIM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985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DA8"/>
    <w:rsid w:val="00136DA8"/>
    <w:rsid w:val="001554AC"/>
    <w:rsid w:val="001D2AC3"/>
    <w:rsid w:val="00261A21"/>
    <w:rsid w:val="002B02E3"/>
    <w:rsid w:val="002D2DE8"/>
    <w:rsid w:val="00301E65"/>
    <w:rsid w:val="00336051"/>
    <w:rsid w:val="00387387"/>
    <w:rsid w:val="003F29ED"/>
    <w:rsid w:val="0046249D"/>
    <w:rsid w:val="005148F8"/>
    <w:rsid w:val="00544C16"/>
    <w:rsid w:val="0056272B"/>
    <w:rsid w:val="005835CB"/>
    <w:rsid w:val="006064B5"/>
    <w:rsid w:val="00612D6D"/>
    <w:rsid w:val="00616F47"/>
    <w:rsid w:val="006306A0"/>
    <w:rsid w:val="00655ED8"/>
    <w:rsid w:val="006735D9"/>
    <w:rsid w:val="006A5612"/>
    <w:rsid w:val="006B6E46"/>
    <w:rsid w:val="006E3C7E"/>
    <w:rsid w:val="007738DB"/>
    <w:rsid w:val="00822F84"/>
    <w:rsid w:val="00850C80"/>
    <w:rsid w:val="00850C85"/>
    <w:rsid w:val="00971C47"/>
    <w:rsid w:val="00B2581A"/>
    <w:rsid w:val="00BF3998"/>
    <w:rsid w:val="00BF4A28"/>
    <w:rsid w:val="00C63E0F"/>
    <w:rsid w:val="00C80574"/>
    <w:rsid w:val="00D26BEC"/>
    <w:rsid w:val="00D459DC"/>
    <w:rsid w:val="00D73A0E"/>
    <w:rsid w:val="00E3563D"/>
    <w:rsid w:val="00E64356"/>
    <w:rsid w:val="00EB422D"/>
    <w:rsid w:val="00F9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2"/>
        <w:szCs w:val="22"/>
        <w:lang w:val="es-ES" w:eastAsia="en-US" w:bidi="ar-SA"/>
      </w:rPr>
    </w:rPrDefault>
    <w:pPrDefault>
      <w:pPr>
        <w:spacing w:after="120" w:line="28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1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1E65"/>
  </w:style>
  <w:style w:type="paragraph" w:styleId="Piedepgina">
    <w:name w:val="footer"/>
    <w:basedOn w:val="Normal"/>
    <w:link w:val="PiedepginaCar"/>
    <w:uiPriority w:val="99"/>
    <w:unhideWhenUsed/>
    <w:rsid w:val="00301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1E65"/>
  </w:style>
  <w:style w:type="paragraph" w:styleId="Textodeglobo">
    <w:name w:val="Balloon Text"/>
    <w:basedOn w:val="Normal"/>
    <w:link w:val="TextodegloboCar"/>
    <w:uiPriority w:val="99"/>
    <w:semiHidden/>
    <w:unhideWhenUsed/>
    <w:rsid w:val="00583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2"/>
        <w:szCs w:val="22"/>
        <w:lang w:val="es-ES" w:eastAsia="en-US" w:bidi="ar-SA"/>
      </w:rPr>
    </w:rPrDefault>
    <w:pPrDefault>
      <w:pPr>
        <w:spacing w:after="120" w:line="28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1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1E65"/>
  </w:style>
  <w:style w:type="paragraph" w:styleId="Piedepgina">
    <w:name w:val="footer"/>
    <w:basedOn w:val="Normal"/>
    <w:link w:val="PiedepginaCar"/>
    <w:uiPriority w:val="99"/>
    <w:unhideWhenUsed/>
    <w:rsid w:val="00301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1E65"/>
  </w:style>
  <w:style w:type="paragraph" w:styleId="Textodeglobo">
    <w:name w:val="Balloon Text"/>
    <w:basedOn w:val="Normal"/>
    <w:link w:val="TextodegloboCar"/>
    <w:uiPriority w:val="99"/>
    <w:semiHidden/>
    <w:unhideWhenUsed/>
    <w:rsid w:val="00583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USUARIOS\CUERVO\IMAGEN%20CORPORATIVA\01-PLANTILLAS%20DOCUEMTOS%20%20WORD\01-DELEGACIONES\16-BIENESTAR%20ANIMAL\PLANTILLA%20BIENESTAR%20ANIM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7B99F-FD63-48E9-98FF-41E2F31E9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BIENESTAR ANIMAL</Template>
  <TotalTime>3</TotalTime>
  <Pages>1</Pages>
  <Words>141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2021-04-28T07:48:00Z</cp:lastPrinted>
  <dcterms:created xsi:type="dcterms:W3CDTF">2024-08-05T09:48:00Z</dcterms:created>
  <dcterms:modified xsi:type="dcterms:W3CDTF">2024-08-05T09:51:00Z</dcterms:modified>
</cp:coreProperties>
</file>